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B176B" w14:textId="77777777" w:rsidR="00160C35" w:rsidRDefault="00160C35" w:rsidP="00B54229">
      <w:pPr>
        <w:spacing w:after="120"/>
        <w:rPr>
          <w:rFonts w:ascii="Titillium Web" w:hAnsi="Titillium Web"/>
          <w:color w:val="3C3C3C" w:themeColor="text2"/>
          <w:lang w:val="de-DE"/>
        </w:rPr>
      </w:pPr>
    </w:p>
    <w:p w14:paraId="362A5669" w14:textId="20DDFDA7" w:rsidR="00B54229" w:rsidRPr="00787711" w:rsidRDefault="00B54229" w:rsidP="00B54229">
      <w:pPr>
        <w:spacing w:after="120"/>
        <w:rPr>
          <w:rFonts w:ascii="Titillium Web" w:eastAsia="Calibri" w:hAnsi="Titillium Web" w:cs="Calibri"/>
          <w:b/>
          <w:color w:val="EB5032" w:themeColor="accent2"/>
          <w:sz w:val="54"/>
          <w:szCs w:val="54"/>
          <w:u w:color="CE3415"/>
          <w:lang w:val="de-DE"/>
        </w:rPr>
      </w:pPr>
      <w:r w:rsidRPr="00787711">
        <w:rPr>
          <w:rFonts w:ascii="Titillium Web" w:eastAsia="Calibri" w:hAnsi="Titillium Web" w:cs="Times New Roman"/>
          <w:b/>
          <w:bCs/>
          <w:color w:val="EB5032" w:themeColor="accent2"/>
          <w:sz w:val="54"/>
          <w:szCs w:val="54"/>
          <w:lang w:val="de-DE"/>
        </w:rPr>
        <w:t>Energiegemeinschaften</w:t>
      </w:r>
      <w:r w:rsidR="00835487">
        <w:rPr>
          <w:rFonts w:ascii="Titillium Web" w:eastAsia="Calibri" w:hAnsi="Titillium Web" w:cs="Times New Roman"/>
          <w:b/>
          <w:bCs/>
          <w:color w:val="EB5032" w:themeColor="accent2"/>
          <w:sz w:val="54"/>
          <w:szCs w:val="54"/>
          <w:lang w:val="de-DE"/>
        </w:rPr>
        <w:t xml:space="preserve"> </w:t>
      </w:r>
      <w:r w:rsidRPr="00787711">
        <w:rPr>
          <w:rFonts w:ascii="Titillium Web" w:eastAsia="Calibri" w:hAnsi="Titillium Web" w:cs="Times New Roman"/>
          <w:b/>
          <w:bCs/>
          <w:color w:val="EB5032" w:themeColor="accent2"/>
          <w:sz w:val="54"/>
          <w:szCs w:val="54"/>
          <w:lang w:val="de-DE"/>
        </w:rPr>
        <w:t>(Zeitungsartikel Kurz)</w:t>
      </w:r>
    </w:p>
    <w:p w14:paraId="2420CB39" w14:textId="548823A9" w:rsidR="00B54229" w:rsidRPr="00787711" w:rsidRDefault="00835487" w:rsidP="00B54229">
      <w:pPr>
        <w:spacing w:after="120" w:line="264" w:lineRule="auto"/>
        <w:rPr>
          <w:rFonts w:ascii="Titillium Web" w:eastAsia="Calibri" w:hAnsi="Titillium Web" w:cs="Calibri"/>
          <w:color w:val="474747"/>
          <w:sz w:val="20"/>
          <w:u w:color="CE3415"/>
          <w:lang w:val="de-DE"/>
        </w:rPr>
      </w:pPr>
      <w:r w:rsidRPr="00787711">
        <w:rPr>
          <w:rFonts w:ascii="Titillium Web" w:eastAsia="Calibri" w:hAnsi="Titillium Web" w:cs="Times New Roman"/>
          <w:b/>
          <w:i/>
          <w:noProof/>
          <w:color w:val="75A11D"/>
          <w:sz w:val="20"/>
          <w:szCs w:val="22"/>
          <w:highlight w:val="lightGray"/>
          <w:lang w:eastAsia="de-A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BA6FA12" wp14:editId="6487F193">
                <wp:simplePos x="0" y="0"/>
                <wp:positionH relativeFrom="column">
                  <wp:posOffset>-31612</wp:posOffset>
                </wp:positionH>
                <wp:positionV relativeFrom="paragraph">
                  <wp:posOffset>175729</wp:posOffset>
                </wp:positionV>
                <wp:extent cx="6405065" cy="7253246"/>
                <wp:effectExtent l="57150" t="38100" r="72390" b="100330"/>
                <wp:wrapNone/>
                <wp:docPr id="2" name="Rechteck: gefaltete Ec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065" cy="7253246"/>
                        </a:xfrm>
                        <a:prstGeom prst="foldedCorner">
                          <a:avLst>
                            <a:gd name="adj" fmla="val 642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21B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2" o:spid="_x0000_s1026" type="#_x0000_t65" style="position:absolute;margin-left:-2.5pt;margin-top:13.85pt;width:504.35pt;height:57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" adj="20212" fillcolor="#fbdbd6 [661]" strokecolor="#eb5032 [3205]">
                <v:shadow on="t" color="black" opacity="24903f" origin=",.5" offset="0,.55556mm"/>
              </v:shape>
            </w:pict>
          </mc:Fallback>
        </mc:AlternateContent>
      </w:r>
      <w:r w:rsidR="00B54229" w:rsidRPr="00787711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 xml:space="preserve">Zeichenanzahl inklusive Leerzeichen: </w:t>
      </w:r>
      <w:r w:rsidR="008B23E7" w:rsidRPr="00787711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>1</w:t>
      </w:r>
      <w:r w:rsidR="008B23E7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>404</w:t>
      </w:r>
      <w:r w:rsidR="00414682">
        <w:rPr>
          <w:rFonts w:ascii="Titillium Web" w:eastAsia="Calibri" w:hAnsi="Titillium Web" w:cs="Calibri"/>
          <w:color w:val="474747"/>
          <w:sz w:val="20"/>
          <w:u w:color="CE3415"/>
          <w:lang w:val="de-DE"/>
        </w:rPr>
        <w:t xml:space="preserve"> </w:t>
      </w:r>
      <w:r w:rsidR="00B54229" w:rsidRPr="00787711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>Zeichenanzahl ohne Leerzeichen:</w:t>
      </w:r>
      <w:r w:rsidR="00787711">
        <w:rPr>
          <w:rFonts w:ascii="Titillium Web" w:eastAsia="Calibri" w:hAnsi="Titillium Web" w:cs="Times New Roman"/>
          <w:color w:val="474747"/>
          <w:sz w:val="20"/>
          <w:szCs w:val="22"/>
        </w:rPr>
        <w:t xml:space="preserve"> </w:t>
      </w:r>
      <w:r w:rsidR="008B23E7" w:rsidRPr="00787711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>12</w:t>
      </w:r>
      <w:r w:rsidR="008B23E7">
        <w:rPr>
          <w:rFonts w:ascii="Titillium Web" w:eastAsia="Calibri" w:hAnsi="Titillium Web" w:cs="Calibri"/>
          <w:b/>
          <w:color w:val="474747"/>
          <w:sz w:val="20"/>
          <w:u w:color="CE3415"/>
          <w:lang w:val="de-DE"/>
        </w:rPr>
        <w:t>35</w:t>
      </w:r>
    </w:p>
    <w:p w14:paraId="2432E801" w14:textId="314A545A" w:rsidR="00B54229" w:rsidRPr="00787711" w:rsidRDefault="00835487" w:rsidP="0082316F">
      <w:pPr>
        <w:rPr>
          <w:rFonts w:ascii="Titillium Web" w:hAnsi="Titillium Web" w:cs="Times New Roman (Textkörper CS)"/>
        </w:rPr>
      </w:pPr>
      <w:r w:rsidRPr="00787711">
        <w:rPr>
          <w:rFonts w:ascii="Titillium Web" w:eastAsia="Calibri" w:hAnsi="Titillium Web" w:cs="Calibri"/>
          <w:b/>
          <w:noProof/>
          <w:color w:val="474747"/>
          <w:sz w:val="28"/>
          <w:szCs w:val="28"/>
          <w:u w:color="CE3415"/>
          <w:lang w:val="de-DE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4A23978" wp14:editId="1BDF4AD9">
                <wp:simplePos x="0" y="0"/>
                <wp:positionH relativeFrom="column">
                  <wp:posOffset>4308364</wp:posOffset>
                </wp:positionH>
                <wp:positionV relativeFrom="paragraph">
                  <wp:posOffset>9774</wp:posOffset>
                </wp:positionV>
                <wp:extent cx="1981200" cy="3340100"/>
                <wp:effectExtent l="0" t="0" r="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3340100"/>
                          <a:chOff x="-68939" y="0"/>
                          <a:chExt cx="2058670" cy="3742284"/>
                        </a:xfrm>
                      </wpg:grpSpPr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0650" y="0"/>
                            <a:ext cx="1671095" cy="3217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-68939" y="3267209"/>
                            <a:ext cx="2058670" cy="475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3FFD8" w14:textId="39BE28E6" w:rsidR="00B54229" w:rsidRPr="00B54229" w:rsidRDefault="002159B5" w:rsidP="002159B5">
                              <w:pPr>
                                <w:jc w:val="center"/>
                                <w:rPr>
                                  <w:i/>
                                  <w:color w:val="909090"/>
                                  <w:sz w:val="20"/>
                                  <w:lang w:val="de-DE"/>
                                </w:rPr>
                              </w:pPr>
                              <w:r w:rsidRPr="002159B5">
                                <w:rPr>
                                  <w:i/>
                                  <w:color w:val="909090"/>
                                  <w:sz w:val="20"/>
                                  <w:lang w:val="de-DE"/>
                                </w:rPr>
                                <w:t>Erster Meilenstein auf dem Weg zur Energiegemeinschaft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3978" id="Gruppieren 5" o:spid="_x0000_s1026" style="position:absolute;margin-left:339.25pt;margin-top:.75pt;width:156pt;height:263pt;z-index:251658241;mso-width-relative:margin;mso-height-relative:margin" coordorigin="-689" coordsize="20586,37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4" o:spid="_x0000_s1027" type="#_x0000_t75" style="position:absolute;left:1206;width:16711;height:3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689;top:32672;width:20586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1BA3FFD8" w14:textId="39BE28E6" w:rsidR="00B54229" w:rsidRPr="00B54229" w:rsidRDefault="002159B5" w:rsidP="002159B5">
                        <w:pPr>
                          <w:jc w:val="center"/>
                          <w:rPr>
                            <w:i/>
                            <w:color w:val="909090"/>
                            <w:sz w:val="20"/>
                            <w:lang w:val="de-DE"/>
                          </w:rPr>
                        </w:pPr>
                        <w:r w:rsidRPr="002159B5">
                          <w:rPr>
                            <w:i/>
                            <w:color w:val="909090"/>
                            <w:sz w:val="20"/>
                            <w:lang w:val="de-DE"/>
                          </w:rPr>
                          <w:t>Erster Meilenstein auf dem Weg zur Energiegemeinschaft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54229" w:rsidRPr="00787711">
        <w:rPr>
          <w:rFonts w:ascii="Titillium Web" w:hAnsi="Titillium Web" w:cs="Times New Roman (Textkörper CS)"/>
        </w:rPr>
        <w:t>Unsere Energiegemeinschaft ist gestartet!</w:t>
      </w:r>
    </w:p>
    <w:p w14:paraId="68E19495" w14:textId="618E75CE" w:rsidR="00675D29" w:rsidRDefault="00B54229" w:rsidP="0082316F">
      <w:pPr>
        <w:spacing w:after="120"/>
        <w:rPr>
          <w:rFonts w:ascii="Titillium Web" w:eastAsia="Calibri" w:hAnsi="Titillium Web" w:cs="Times New Roman"/>
          <w:iCs/>
          <w:color w:val="EB5032" w:themeColor="accent2"/>
          <w:sz w:val="18"/>
          <w:szCs w:val="22"/>
          <w:lang w:val="de-DE"/>
        </w:rPr>
      </w:pPr>
      <w:r w:rsidRPr="00787711">
        <w:rPr>
          <w:rFonts w:ascii="Titillium Web" w:eastAsia="Calibri" w:hAnsi="Titillium Web" w:cs="Times New Roman"/>
          <w:iCs/>
          <w:color w:val="909090"/>
          <w:sz w:val="18"/>
          <w:szCs w:val="22"/>
          <w:lang w:val="de-DE"/>
        </w:rPr>
        <w:t>[Ihr Name]</w:t>
      </w:r>
      <w:r w:rsidRPr="00787711">
        <w:rPr>
          <w:rFonts w:ascii="Titillium Web" w:eastAsia="Calibri" w:hAnsi="Titillium Web" w:cs="Times New Roman"/>
          <w:iCs/>
          <w:color w:val="75A11D"/>
          <w:sz w:val="18"/>
          <w:szCs w:val="22"/>
          <w:lang w:val="de-DE"/>
        </w:rPr>
        <w:t xml:space="preserve"> </w:t>
      </w:r>
      <w:r w:rsidRPr="00787711">
        <w:rPr>
          <w:rFonts w:ascii="Titillium Web" w:eastAsia="Calibri" w:hAnsi="Titillium Web" w:cs="Times New Roman"/>
          <w:iCs/>
          <w:color w:val="EB5032" w:themeColor="accent2"/>
          <w:sz w:val="18"/>
          <w:szCs w:val="22"/>
          <w:lang w:val="de-DE"/>
        </w:rPr>
        <w:t>|</w:t>
      </w:r>
      <w:r w:rsidRPr="00787711">
        <w:rPr>
          <w:rFonts w:ascii="Titillium Web" w:eastAsia="Calibri" w:hAnsi="Titillium Web" w:cs="Times New Roman"/>
          <w:iCs/>
          <w:color w:val="75A11D"/>
          <w:sz w:val="18"/>
          <w:szCs w:val="22"/>
          <w:lang w:val="de-DE"/>
        </w:rPr>
        <w:t xml:space="preserve"> </w:t>
      </w:r>
      <w:r w:rsidRPr="00787711">
        <w:rPr>
          <w:rFonts w:ascii="Titillium Web" w:eastAsia="Calibri" w:hAnsi="Titillium Web" w:cs="Times New Roman"/>
          <w:iCs/>
          <w:color w:val="EB5032" w:themeColor="accent2"/>
          <w:sz w:val="18"/>
          <w:szCs w:val="22"/>
          <w:lang w:val="de-DE"/>
        </w:rPr>
        <w:t>Entwurf vom [</w:t>
      </w:r>
      <w:commentRangeStart w:id="0"/>
      <w:r w:rsidRPr="00787711">
        <w:rPr>
          <w:rFonts w:ascii="Titillium Web" w:eastAsia="Calibri" w:hAnsi="Titillium Web" w:cs="Times New Roman"/>
          <w:iCs/>
          <w:color w:val="EB5032" w:themeColor="accent2"/>
          <w:sz w:val="18"/>
          <w:szCs w:val="22"/>
          <w:lang w:val="de-DE"/>
        </w:rPr>
        <w:t>Datum</w:t>
      </w:r>
      <w:commentRangeEnd w:id="0"/>
      <w:r w:rsidR="00A3391A">
        <w:rPr>
          <w:rStyle w:val="Kommentarzeichen"/>
        </w:rPr>
        <w:commentReference w:id="0"/>
      </w:r>
      <w:r w:rsidRPr="00787711">
        <w:rPr>
          <w:rFonts w:ascii="Titillium Web" w:eastAsia="Calibri" w:hAnsi="Titillium Web" w:cs="Times New Roman"/>
          <w:iCs/>
          <w:color w:val="EB5032" w:themeColor="accent2"/>
          <w:sz w:val="18"/>
          <w:szCs w:val="22"/>
          <w:lang w:val="de-DE"/>
        </w:rPr>
        <w:t>]</w:t>
      </w:r>
    </w:p>
    <w:p w14:paraId="714C4FA5" w14:textId="09C23084" w:rsidR="009E0AD3" w:rsidRDefault="008052AA" w:rsidP="15D4CCAF">
      <w:pPr>
        <w:spacing w:after="120"/>
        <w:rPr>
          <w:rFonts w:ascii="Titillium Web" w:hAnsi="Titillium Web" w:cs="Times New Roman (Textkörper CS)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7BE40AB4" wp14:editId="103D0EDD">
                <wp:simplePos x="0" y="0"/>
                <wp:positionH relativeFrom="margin">
                  <wp:align>left</wp:align>
                </wp:positionH>
                <wp:positionV relativeFrom="paragraph">
                  <wp:posOffset>119408</wp:posOffset>
                </wp:positionV>
                <wp:extent cx="4197985" cy="1828800"/>
                <wp:effectExtent l="0" t="0" r="12065" b="11430"/>
                <wp:wrapSquare wrapText="bothSides"/>
                <wp:docPr id="124188394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289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C51F0D8" w14:textId="77777777" w:rsidR="008052AA" w:rsidRPr="008052AA" w:rsidRDefault="008052AA" w:rsidP="008052AA">
                            <w:pPr>
                              <w:spacing w:after="120"/>
                              <w:rPr>
                                <w:rFonts w:ascii="Titillium Web" w:eastAsia="Calibri" w:hAnsi="Titillium Web" w:cs="Times New Roman"/>
                                <w:b/>
                                <w:bCs/>
                                <w:noProof/>
                                <w:color w:val="474747"/>
                              </w:rPr>
                            </w:pPr>
                            <w:r w:rsidRPr="008052AA">
                              <w:rPr>
                                <w:rFonts w:ascii="Titillium Web" w:eastAsia="Calibri" w:hAnsi="Titillium Web" w:cs="Times New Roman"/>
                                <w:b/>
                                <w:bCs/>
                                <w:noProof/>
                                <w:color w:val="474747"/>
                                <w:sz w:val="22"/>
                                <w:szCs w:val="22"/>
                                <w:lang w:eastAsia="de-AT"/>
                              </w:rPr>
                              <w:t>Ohne eigene Stromproduktion Ökostrom beziehen oder, wenn die eigene Photovoltaik-Anlage wieder zu viel Strom produziert, ihn einfach an die Nachbarn verkaufen. Als Gemeinde unabhängig von Schwankungen der Strompreise sein. Wäre das nicht schön?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40AB4" id="Textfeld 1" o:spid="_x0000_s1029" type="#_x0000_t202" style="position:absolute;margin-left:0;margin-top:9.4pt;width:330.55pt;height:2in;z-index:25166029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" filled="f" strokecolor="#c00000" strokeweight="1.5pt">
                <v:textbox style="mso-fit-shape-to-text:t">
                  <w:txbxContent>
                    <w:p w14:paraId="0C51F0D8" w14:textId="77777777" w:rsidR="008052AA" w:rsidRPr="008052AA" w:rsidRDefault="008052AA" w:rsidP="008052AA">
                      <w:pPr>
                        <w:spacing w:after="120"/>
                        <w:rPr>
                          <w:rFonts w:ascii="Titillium Web" w:eastAsia="Calibri" w:hAnsi="Titillium Web" w:cs="Times New Roman"/>
                          <w:b/>
                          <w:bCs/>
                          <w:noProof/>
                          <w:color w:val="474747"/>
                        </w:rPr>
                      </w:pPr>
                      <w:r w:rsidRPr="008052AA">
                        <w:rPr>
                          <w:rFonts w:ascii="Titillium Web" w:eastAsia="Calibri" w:hAnsi="Titillium Web" w:cs="Times New Roman"/>
                          <w:b/>
                          <w:bCs/>
                          <w:noProof/>
                          <w:color w:val="474747"/>
                          <w:sz w:val="22"/>
                          <w:szCs w:val="22"/>
                          <w:lang w:eastAsia="de-AT"/>
                        </w:rPr>
                        <w:t>Ohne eigene Stromproduktion Ökostrom beziehen oder, wenn die eigene Photovoltaik-Anlage wieder zu viel Strom produziert, ihn einfach an die Nachbarn verkaufen. Als Gemeinde unabhängig von Schwankungen der Strompreise sein. Wäre das nicht schön?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 xml:space="preserve">Seit </w:t>
      </w:r>
      <w:r w:rsidR="005E7BB3" w:rsidRPr="15D4CCAF">
        <w:rPr>
          <w:rFonts w:ascii="Titillium Web" w:hAnsi="Titillium Web" w:cs="Times New Roman (Textkörper CS)"/>
          <w:sz w:val="20"/>
          <w:szCs w:val="20"/>
        </w:rPr>
        <w:t>[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>Mitte Mai</w:t>
      </w:r>
      <w:r w:rsidR="005E7BB3" w:rsidRPr="15D4CCAF">
        <w:rPr>
          <w:rFonts w:ascii="Titillium Web" w:hAnsi="Titillium Web" w:cs="Times New Roman (Textkörper CS)"/>
          <w:sz w:val="22"/>
          <w:szCs w:val="22"/>
        </w:rPr>
        <w:t>]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FA773B">
        <w:rPr>
          <w:rFonts w:ascii="Titillium Web" w:hAnsi="Titillium Web" w:cs="Times New Roman (Textkörper CS)"/>
          <w:sz w:val="22"/>
          <w:szCs w:val="22"/>
        </w:rPr>
        <w:t xml:space="preserve">ändert die [wir sind energiegemeinschaft YX] die Zukunft der regionalen, dezentralen Energieversorgung. 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 xml:space="preserve">Über </w:t>
      </w:r>
      <w:r w:rsidR="00D74846">
        <w:rPr>
          <w:rFonts w:ascii="Titillium Web" w:hAnsi="Titillium Web" w:cs="Times New Roman (Textkörper CS)"/>
          <w:sz w:val="22"/>
          <w:szCs w:val="22"/>
        </w:rPr>
        <w:t>[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>30</w:t>
      </w:r>
      <w:r w:rsidR="00D74846">
        <w:rPr>
          <w:rFonts w:ascii="Titillium Web" w:hAnsi="Titillium Web" w:cs="Times New Roman (Textkörper CS)"/>
          <w:sz w:val="22"/>
          <w:szCs w:val="22"/>
        </w:rPr>
        <w:t>]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776E6D">
        <w:rPr>
          <w:rFonts w:ascii="Titillium Web" w:hAnsi="Titillium Web" w:cs="Times New Roman (Textkörper CS)"/>
          <w:sz w:val="22"/>
          <w:szCs w:val="22"/>
        </w:rPr>
        <w:t>Teilnehmer</w:t>
      </w:r>
      <w:r w:rsidR="00776E6D" w:rsidRPr="15D4CCAF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C14808" w:rsidRPr="15D4CCAF">
        <w:rPr>
          <w:rFonts w:ascii="Titillium Web" w:hAnsi="Titillium Web" w:cs="Times New Roman (Textkörper CS)"/>
          <w:sz w:val="22"/>
          <w:szCs w:val="22"/>
        </w:rPr>
        <w:t>sind bereits Teil dieser Bewegung am Umspannwerk [Bad Hall]</w:t>
      </w:r>
      <w:r w:rsidR="008C6F9E">
        <w:rPr>
          <w:rFonts w:ascii="Titillium Web" w:hAnsi="Titillium Web" w:cs="Times New Roman (Textkörper CS)"/>
          <w:sz w:val="22"/>
          <w:szCs w:val="22"/>
        </w:rPr>
        <w:t xml:space="preserve"> und </w:t>
      </w:r>
      <w:r w:rsidR="00C937FE">
        <w:rPr>
          <w:rFonts w:ascii="Titillium Web" w:hAnsi="Titillium Web" w:cs="Times New Roman (Textkörper CS)"/>
          <w:sz w:val="22"/>
          <w:szCs w:val="22"/>
        </w:rPr>
        <w:t xml:space="preserve">beziehen von oder speisen Strom in die Energiegemeinschaft ein. </w:t>
      </w:r>
      <w:r w:rsidR="00E36388">
        <w:rPr>
          <w:rFonts w:ascii="Titillium Web" w:hAnsi="Titillium Web" w:cs="Times New Roman (Textkörper CS)"/>
          <w:sz w:val="22"/>
          <w:szCs w:val="22"/>
        </w:rPr>
        <w:t xml:space="preserve">Die </w:t>
      </w:r>
      <w:proofErr w:type="spellStart"/>
      <w:proofErr w:type="gramStart"/>
      <w:r w:rsidR="00E36388">
        <w:rPr>
          <w:rFonts w:ascii="Titillium Web" w:hAnsi="Titillium Web" w:cs="Times New Roman (Textkörper CS)"/>
          <w:sz w:val="22"/>
          <w:szCs w:val="22"/>
        </w:rPr>
        <w:t>Teiln</w:t>
      </w:r>
      <w:r w:rsidR="002F3ACF">
        <w:rPr>
          <w:rFonts w:ascii="Titillium Web" w:hAnsi="Titillium Web" w:cs="Times New Roman (Textkörper CS)"/>
          <w:sz w:val="22"/>
          <w:szCs w:val="22"/>
        </w:rPr>
        <w:t>e</w:t>
      </w:r>
      <w:r w:rsidR="00E36388">
        <w:rPr>
          <w:rFonts w:ascii="Titillium Web" w:hAnsi="Titillium Web" w:cs="Times New Roman (Textkörper CS)"/>
          <w:sz w:val="22"/>
          <w:szCs w:val="22"/>
        </w:rPr>
        <w:t>hmer:innen</w:t>
      </w:r>
      <w:proofErr w:type="spellEnd"/>
      <w:proofErr w:type="gramEnd"/>
      <w:r w:rsidR="00E36388">
        <w:rPr>
          <w:rFonts w:ascii="Titillium Web" w:hAnsi="Titillium Web" w:cs="Times New Roman (Textkörper CS)"/>
          <w:sz w:val="22"/>
          <w:szCs w:val="22"/>
        </w:rPr>
        <w:t xml:space="preserve"> ersparen</w:t>
      </w:r>
      <w:r w:rsidR="00E36388" w:rsidRPr="15D4CCAF" w:rsidDel="00C937FE">
        <w:rPr>
          <w:rFonts w:ascii="Titillium Web" w:hAnsi="Titillium Web" w:cs="Times New Roman (Textkörper CS)"/>
          <w:sz w:val="22"/>
          <w:szCs w:val="22"/>
        </w:rPr>
        <w:t xml:space="preserve"> sich </w:t>
      </w:r>
      <w:r w:rsidR="00E36388">
        <w:rPr>
          <w:rFonts w:ascii="Titillium Web" w:hAnsi="Titillium Web" w:cs="Times New Roman (Textkörper CS)"/>
          <w:sz w:val="22"/>
          <w:szCs w:val="22"/>
        </w:rPr>
        <w:t>so nicht nur Stromn</w:t>
      </w:r>
      <w:r w:rsidR="00E36388" w:rsidRPr="15D4CCAF">
        <w:rPr>
          <w:rFonts w:ascii="Titillium Web" w:hAnsi="Titillium Web" w:cs="Times New Roman (Textkörper CS)"/>
          <w:sz w:val="22"/>
          <w:szCs w:val="22"/>
        </w:rPr>
        <w:t>etzgebühren und Abgaben</w:t>
      </w:r>
      <w:r w:rsidR="00E36388">
        <w:rPr>
          <w:rFonts w:ascii="Titillium Web" w:hAnsi="Titillium Web" w:cs="Times New Roman (Textkörper CS)"/>
          <w:sz w:val="22"/>
          <w:szCs w:val="22"/>
        </w:rPr>
        <w:t xml:space="preserve">, sondern auch der Ausbau von regionaler </w:t>
      </w:r>
      <w:r w:rsidR="00B27714">
        <w:rPr>
          <w:rFonts w:ascii="Titillium Web" w:hAnsi="Titillium Web" w:cs="Times New Roman (Textkörper CS)"/>
          <w:sz w:val="22"/>
          <w:szCs w:val="22"/>
        </w:rPr>
        <w:t>e</w:t>
      </w:r>
      <w:r w:rsidR="00E36388">
        <w:rPr>
          <w:rFonts w:ascii="Titillium Web" w:hAnsi="Titillium Web" w:cs="Times New Roman (Textkörper CS)"/>
          <w:sz w:val="22"/>
          <w:szCs w:val="22"/>
        </w:rPr>
        <w:t>rneuerbarer Energieerzeugung aus Bürgerhand</w:t>
      </w:r>
      <w:r w:rsidR="00E36388" w:rsidRPr="15D4CCAF" w:rsidDel="00181800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E36388">
        <w:rPr>
          <w:rFonts w:ascii="Titillium Web" w:hAnsi="Titillium Web" w:cs="Times New Roman (Textkörper CS)"/>
          <w:sz w:val="22"/>
          <w:szCs w:val="22"/>
        </w:rPr>
        <w:t>wird gefördert!</w:t>
      </w:r>
    </w:p>
    <w:p w14:paraId="31F6C002" w14:textId="6878687D" w:rsidR="00B54229" w:rsidRPr="00373811" w:rsidRDefault="006061FD" w:rsidP="15D4CCAF">
      <w:pPr>
        <w:spacing w:after="120"/>
        <w:rPr>
          <w:rFonts w:ascii="Titillium Web" w:hAnsi="Titillium Web" w:cs="Times New Roman (Textkörper CS)"/>
          <w:sz w:val="22"/>
          <w:szCs w:val="22"/>
        </w:rPr>
      </w:pPr>
      <w:r w:rsidRPr="00D814AC">
        <w:rPr>
          <w:rFonts w:ascii="Titillium Web" w:hAnsi="Titillium Web" w:cs="Times New Roman (Textkörper CS)"/>
          <w:sz w:val="22"/>
          <w:szCs w:val="22"/>
        </w:rPr>
        <w:t xml:space="preserve">Überschüssiger Strom wird vorrangig an die </w:t>
      </w:r>
      <w:proofErr w:type="spellStart"/>
      <w:proofErr w:type="gramStart"/>
      <w:r w:rsidR="00B27714">
        <w:rPr>
          <w:rFonts w:ascii="Titillium Web" w:hAnsi="Titillium Web" w:cs="Times New Roman (Textkörper CS)"/>
          <w:sz w:val="22"/>
          <w:szCs w:val="22"/>
        </w:rPr>
        <w:t>Teilnehmer:innen</w:t>
      </w:r>
      <w:proofErr w:type="spellEnd"/>
      <w:proofErr w:type="gramEnd"/>
      <w:r w:rsidRPr="00D814AC">
        <w:rPr>
          <w:rFonts w:ascii="Titillium Web" w:hAnsi="Titillium Web" w:cs="Times New Roman (Textkörper CS)"/>
          <w:sz w:val="22"/>
          <w:szCs w:val="22"/>
        </w:rPr>
        <w:t xml:space="preserve"> geliefert. Sollte die Gemeinschaft</w:t>
      </w:r>
      <w:r w:rsidR="00A1114B" w:rsidRPr="00D814AC">
        <w:rPr>
          <w:rFonts w:ascii="Titillium Web" w:hAnsi="Titillium Web" w:cs="Times New Roman (Textkörper CS)"/>
          <w:sz w:val="22"/>
          <w:szCs w:val="22"/>
        </w:rPr>
        <w:t xml:space="preserve"> nicht</w:t>
      </w:r>
      <w:r w:rsidRPr="00D814AC">
        <w:rPr>
          <w:rFonts w:ascii="Titillium Web" w:hAnsi="Titillium Web" w:cs="Times New Roman (Textkörper CS)"/>
          <w:sz w:val="22"/>
          <w:szCs w:val="22"/>
        </w:rPr>
        <w:t xml:space="preserve"> den gesamten Bedarf zu decken, insbesondere während der Nachtstunden, versorgen individuelle Stromlieferanten (Energie AG, </w:t>
      </w:r>
      <w:proofErr w:type="gramStart"/>
      <w:r w:rsidRPr="00D814AC">
        <w:rPr>
          <w:rFonts w:ascii="Titillium Web" w:hAnsi="Titillium Web" w:cs="Times New Roman (Textkörper CS)"/>
          <w:sz w:val="22"/>
          <w:szCs w:val="22"/>
        </w:rPr>
        <w:t>Verbund,..</w:t>
      </w:r>
      <w:proofErr w:type="gramEnd"/>
      <w:r w:rsidRPr="00D814AC">
        <w:rPr>
          <w:rFonts w:ascii="Titillium Web" w:hAnsi="Titillium Web" w:cs="Times New Roman (Textkörper CS)"/>
          <w:sz w:val="22"/>
          <w:szCs w:val="22"/>
        </w:rPr>
        <w:t>) die Teilnehme</w:t>
      </w:r>
      <w:r w:rsidR="00A1114B" w:rsidRPr="00D814AC">
        <w:rPr>
          <w:rFonts w:ascii="Titillium Web" w:hAnsi="Titillium Web" w:cs="Times New Roman (Textkörper CS)"/>
          <w:sz w:val="22"/>
          <w:szCs w:val="22"/>
        </w:rPr>
        <w:t>r</w:t>
      </w:r>
      <w:r w:rsidRPr="00D814AC">
        <w:rPr>
          <w:rFonts w:ascii="Titillium Web" w:hAnsi="Titillium Web" w:cs="Times New Roman (Textkörper CS)"/>
          <w:sz w:val="22"/>
          <w:szCs w:val="22"/>
        </w:rPr>
        <w:t>. Der Beitritt zur Energiegemeinschaft erfordert keine Umstellung oder Kündigung des aktuellen Stromlieferanten.</w:t>
      </w:r>
      <w:r w:rsidR="00373811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235983">
        <w:rPr>
          <w:rFonts w:ascii="Titillium Web" w:hAnsi="Titillium Web" w:cs="Times New Roman (Textkörper CS)"/>
          <w:sz w:val="22"/>
          <w:szCs w:val="22"/>
        </w:rPr>
        <w:t xml:space="preserve">Aktuell wird etwa </w:t>
      </w:r>
      <w:r w:rsidR="000150A1">
        <w:rPr>
          <w:rFonts w:ascii="Titillium Web" w:hAnsi="Titillium Web" w:cs="Times New Roman (Textkörper CS)"/>
          <w:sz w:val="22"/>
          <w:szCs w:val="22"/>
        </w:rPr>
        <w:t xml:space="preserve">[ein Drittel] </w:t>
      </w:r>
      <w:r w:rsidR="00B54229" w:rsidRPr="15D4CCAF">
        <w:rPr>
          <w:rFonts w:ascii="Titillium Web" w:hAnsi="Titillium Web" w:cs="Times New Roman (Textkörper CS)"/>
          <w:sz w:val="22"/>
          <w:szCs w:val="22"/>
        </w:rPr>
        <w:t xml:space="preserve">des bezogenen Stroms von der Energiegemeinschaft direkt an die </w:t>
      </w:r>
      <w:r w:rsidR="000150A1">
        <w:rPr>
          <w:rFonts w:ascii="Titillium Web" w:hAnsi="Titillium Web" w:cs="Times New Roman (Textkörper CS)"/>
          <w:sz w:val="22"/>
          <w:szCs w:val="22"/>
        </w:rPr>
        <w:t>Teilnehmer</w:t>
      </w:r>
      <w:r w:rsidR="00B54229" w:rsidRPr="15D4CCAF">
        <w:rPr>
          <w:rFonts w:ascii="Titillium Web" w:hAnsi="Titillium Web" w:cs="Times New Roman (Textkörper CS)"/>
          <w:sz w:val="22"/>
          <w:szCs w:val="22"/>
        </w:rPr>
        <w:t xml:space="preserve"> geliefert, während der Rest weiterhin vom jeweiligen Stromlieferanten kommt. </w:t>
      </w:r>
    </w:p>
    <w:p w14:paraId="09C7D1D1" w14:textId="173F9B13" w:rsidR="00B54229" w:rsidRPr="00787711" w:rsidRDefault="00B54229" w:rsidP="00B54229">
      <w:pPr>
        <w:rPr>
          <w:rFonts w:ascii="Titillium Web" w:hAnsi="Titillium Web" w:cs="Times New Roman (Textkörper CS)"/>
          <w:sz w:val="22"/>
          <w:szCs w:val="22"/>
        </w:rPr>
      </w:pPr>
      <w:r w:rsidRPr="00787711">
        <w:rPr>
          <w:rFonts w:ascii="Titillium Web" w:hAnsi="Titillium Web" w:cs="Times New Roman (Textkörper CS)"/>
          <w:sz w:val="22"/>
          <w:szCs w:val="22"/>
        </w:rPr>
        <w:t>Wir laden</w:t>
      </w:r>
      <w:r w:rsidR="00373811">
        <w:rPr>
          <w:rFonts w:ascii="Titillium Web" w:hAnsi="Titillium Web" w:cs="Times New Roman (Textkörper CS)"/>
          <w:sz w:val="22"/>
          <w:szCs w:val="22"/>
        </w:rPr>
        <w:t xml:space="preserve"> auch alle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 Haushalte</w:t>
      </w:r>
      <w:r w:rsidR="000E3D47">
        <w:rPr>
          <w:rFonts w:ascii="Titillium Web" w:hAnsi="Titillium Web" w:cs="Times New Roman (Textkörper CS)"/>
          <w:sz w:val="22"/>
          <w:szCs w:val="22"/>
        </w:rPr>
        <w:t>, Unternehmen, Landwirte, oder Gasthäuser mit oder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 ohne Photovoltaik ein, regionalen Strom zu beziehen. Neben [Beispielort] sind auch an den Umspannwerken in </w:t>
      </w:r>
      <w:r w:rsidR="0082316F" w:rsidRPr="00787711">
        <w:rPr>
          <w:rFonts w:ascii="Titillium Web" w:hAnsi="Titillium Web" w:cs="Times New Roman (Textkörper CS)"/>
          <w:sz w:val="22"/>
          <w:szCs w:val="22"/>
        </w:rPr>
        <w:t>[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Kremsmünster, Kirchdorf und </w:t>
      </w:r>
      <w:r w:rsidR="00EC1F60">
        <w:rPr>
          <w:rFonts w:ascii="Titillium Web" w:hAnsi="Titillium Web" w:cs="Times New Roman (Textkörper CS)"/>
          <w:sz w:val="22"/>
          <w:szCs w:val="22"/>
        </w:rPr>
        <w:t>österreichweit</w:t>
      </w:r>
      <w:r w:rsidR="0082316F" w:rsidRPr="00787711">
        <w:rPr>
          <w:rFonts w:ascii="Titillium Web" w:hAnsi="Titillium Web" w:cs="Times New Roman (Textkörper CS)"/>
          <w:sz w:val="22"/>
          <w:szCs w:val="22"/>
        </w:rPr>
        <w:t>]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235983">
        <w:rPr>
          <w:rFonts w:ascii="Titillium Web" w:hAnsi="Titillium Web" w:cs="Times New Roman (Textkörper CS)"/>
          <w:sz w:val="22"/>
          <w:szCs w:val="22"/>
        </w:rPr>
        <w:t>n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eoom </w:t>
      </w:r>
      <w:r w:rsidR="00EC1F60">
        <w:rPr>
          <w:rFonts w:ascii="Titillium Web" w:hAnsi="Titillium Web" w:cs="Times New Roman (Textkörper CS)"/>
          <w:sz w:val="22"/>
          <w:szCs w:val="22"/>
        </w:rPr>
        <w:t xml:space="preserve">KLUUB </w:t>
      </w:r>
      <w:r w:rsidRPr="00787711">
        <w:rPr>
          <w:rFonts w:ascii="Titillium Web" w:hAnsi="Titillium Web" w:cs="Times New Roman (Textkörper CS)"/>
          <w:sz w:val="22"/>
          <w:szCs w:val="22"/>
        </w:rPr>
        <w:t xml:space="preserve">Energiegemeinschaften aktiv. </w:t>
      </w:r>
    </w:p>
    <w:p w14:paraId="51C8EE81" w14:textId="77777777" w:rsidR="00B54229" w:rsidRPr="00787711" w:rsidRDefault="00B54229" w:rsidP="00B54229">
      <w:pPr>
        <w:rPr>
          <w:rFonts w:ascii="Titillium Web" w:hAnsi="Titillium Web" w:cs="Times New Roman (Textkörper CS)"/>
          <w:sz w:val="22"/>
          <w:szCs w:val="22"/>
        </w:rPr>
      </w:pPr>
    </w:p>
    <w:p w14:paraId="377131A3" w14:textId="3C7A9FA7" w:rsidR="001D771D" w:rsidRPr="000E6C10" w:rsidRDefault="00373811" w:rsidP="00B54229">
      <w:pPr>
        <w:rPr>
          <w:rFonts w:ascii="Titillium Web" w:hAnsi="Titillium Web" w:cs="Times New Roman (Textkörper CS)"/>
          <w:sz w:val="22"/>
          <w:szCs w:val="22"/>
        </w:rPr>
      </w:pPr>
      <w:r>
        <w:rPr>
          <w:rFonts w:ascii="Titillium Web" w:hAnsi="Titillium Web" w:cs="Times New Roman (Textkörper CS)"/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5767FED9" wp14:editId="142DFE0F">
            <wp:simplePos x="0" y="0"/>
            <wp:positionH relativeFrom="margin">
              <wp:posOffset>4571713</wp:posOffset>
            </wp:positionH>
            <wp:positionV relativeFrom="paragraph">
              <wp:posOffset>344901</wp:posOffset>
            </wp:positionV>
            <wp:extent cx="984250" cy="861695"/>
            <wp:effectExtent l="0" t="0" r="6350" b="0"/>
            <wp:wrapThrough wrapText="bothSides">
              <wp:wrapPolygon edited="0">
                <wp:start x="0" y="0"/>
                <wp:lineTo x="0" y="21011"/>
                <wp:lineTo x="21321" y="21011"/>
                <wp:lineTo x="21321" y="0"/>
                <wp:lineTo x="0" y="0"/>
              </wp:wrapPolygon>
            </wp:wrapThrough>
            <wp:docPr id="3" name="Grafik 3" descr="Ein Bild, das Muster, Pixel, nä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Muster, Pixel, nähe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6F" w:rsidRPr="00787711">
        <w:rPr>
          <w:rFonts w:ascii="Titillium Web" w:hAnsi="Titillium Web" w:cs="Times New Roman (Textkörper CS)"/>
          <w:sz w:val="22"/>
          <w:szCs w:val="22"/>
        </w:rPr>
        <w:t>Willst du mitmachen?</w:t>
      </w:r>
      <w:r w:rsidR="0082316F" w:rsidRPr="000E6C10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79367E" w:rsidRPr="000E6C10">
        <w:rPr>
          <w:rFonts w:ascii="Titillium Web" w:hAnsi="Titillium Web" w:cs="Times New Roman (Textkörper CS)"/>
          <w:sz w:val="22"/>
          <w:szCs w:val="22"/>
        </w:rPr>
        <w:t>W</w:t>
      </w:r>
      <w:r w:rsidR="00B54229" w:rsidRPr="000E6C10">
        <w:rPr>
          <w:rFonts w:ascii="Titillium Web" w:hAnsi="Titillium Web" w:cs="Times New Roman (Textkörper CS)"/>
          <w:sz w:val="22"/>
          <w:szCs w:val="22"/>
        </w:rPr>
        <w:t xml:space="preserve">eitere Informationen </w:t>
      </w:r>
      <w:r w:rsidR="0079367E" w:rsidRPr="000E6C10">
        <w:rPr>
          <w:rFonts w:ascii="Titillium Web" w:hAnsi="Titillium Web" w:cs="Times New Roman (Textkörper CS)"/>
          <w:sz w:val="22"/>
          <w:szCs w:val="22"/>
        </w:rPr>
        <w:t xml:space="preserve">bekommst du </w:t>
      </w:r>
      <w:r w:rsidR="00002A32">
        <w:rPr>
          <w:rFonts w:ascii="Titillium Web" w:hAnsi="Titillium Web" w:cs="Times New Roman (Textkörper CS)"/>
          <w:sz w:val="22"/>
          <w:szCs w:val="22"/>
        </w:rPr>
        <w:t xml:space="preserve">unter neoom.com </w:t>
      </w:r>
      <w:r w:rsidR="0018389C">
        <w:rPr>
          <w:rFonts w:ascii="Titillium Web" w:hAnsi="Titillium Web" w:cs="Times New Roman (Textkörper CS)"/>
          <w:sz w:val="22"/>
          <w:szCs w:val="22"/>
        </w:rPr>
        <w:t>oder d</w:t>
      </w:r>
      <w:r w:rsidR="00002A32">
        <w:rPr>
          <w:rFonts w:ascii="Titillium Web" w:hAnsi="Titillium Web" w:cs="Times New Roman (Textkörper CS)"/>
          <w:sz w:val="22"/>
          <w:szCs w:val="22"/>
        </w:rPr>
        <w:t xml:space="preserve">em </w:t>
      </w:r>
      <w:r w:rsidR="00E67ED2" w:rsidRPr="000E6C10">
        <w:rPr>
          <w:rFonts w:ascii="Titillium Web" w:hAnsi="Titillium Web" w:cs="Times New Roman (Textkörper CS)"/>
          <w:sz w:val="22"/>
          <w:szCs w:val="22"/>
        </w:rPr>
        <w:t xml:space="preserve">QR-Code </w:t>
      </w:r>
      <w:r w:rsidR="00D814AC" w:rsidRPr="000E6C10">
        <w:rPr>
          <w:rFonts w:ascii="Titillium Web" w:hAnsi="Titillium Web" w:cs="Times New Roman (Textkörper CS)"/>
          <w:sz w:val="22"/>
          <w:szCs w:val="22"/>
        </w:rPr>
        <w:t xml:space="preserve">oder per E-Mail unter [customer@neoom.com] </w:t>
      </w:r>
    </w:p>
    <w:p w14:paraId="237527F0" w14:textId="4E15FC3D" w:rsidR="000E6C10" w:rsidRPr="000E6C10" w:rsidRDefault="000E6C10" w:rsidP="00B54229">
      <w:pPr>
        <w:rPr>
          <w:rFonts w:ascii="Titillium Web" w:hAnsi="Titillium Web" w:cs="Times New Roman (Textkörper CS)"/>
          <w:sz w:val="22"/>
          <w:szCs w:val="22"/>
        </w:rPr>
      </w:pPr>
    </w:p>
    <w:p w14:paraId="076165CF" w14:textId="45EE7EDF" w:rsidR="004E5898" w:rsidRPr="000E6C10" w:rsidRDefault="00835487" w:rsidP="000E6C10">
      <w:pPr>
        <w:rPr>
          <w:rFonts w:ascii="Titillium Web" w:hAnsi="Titillium Web" w:cs="Times New Roman (Textkörper CS)"/>
          <w:sz w:val="22"/>
          <w:szCs w:val="22"/>
        </w:rPr>
      </w:pPr>
      <w:r w:rsidRPr="000E6C10">
        <w:rPr>
          <w:rFonts w:ascii="Titillium Web" w:hAnsi="Titillium Web" w:cs="Times New Roman (Textkörper CS)"/>
          <w:sz w:val="22"/>
          <w:szCs w:val="22"/>
        </w:rPr>
        <w:t xml:space="preserve"> </w:t>
      </w:r>
      <w:r w:rsidR="004322C4">
        <w:rPr>
          <w:rFonts w:ascii="Titillium Web" w:hAnsi="Titillium Web" w:cs="Times New Roman (Textkörper CS)"/>
          <w:sz w:val="22"/>
          <w:szCs w:val="22"/>
        </w:rPr>
        <w:t>S</w:t>
      </w:r>
      <w:r w:rsidRPr="000E6C10">
        <w:rPr>
          <w:rFonts w:ascii="Titillium Web" w:hAnsi="Titillium Web" w:cs="Times New Roman (Textkörper CS)"/>
          <w:sz w:val="22"/>
          <w:szCs w:val="22"/>
        </w:rPr>
        <w:t>ei Teil der regionale</w:t>
      </w:r>
      <w:r w:rsidR="005A6F1E">
        <w:rPr>
          <w:rFonts w:ascii="Titillium Web" w:hAnsi="Titillium Web" w:cs="Times New Roman (Textkörper CS)"/>
          <w:sz w:val="22"/>
          <w:szCs w:val="22"/>
        </w:rPr>
        <w:t xml:space="preserve">n </w:t>
      </w:r>
      <w:r w:rsidRPr="000E6C10">
        <w:rPr>
          <w:rFonts w:ascii="Titillium Web" w:hAnsi="Titillium Web" w:cs="Times New Roman (Textkörper CS)"/>
          <w:sz w:val="22"/>
          <w:szCs w:val="22"/>
        </w:rPr>
        <w:t>und unabhängige Energiezukunft der Bürger!</w:t>
      </w:r>
    </w:p>
    <w:p w14:paraId="508535A1" w14:textId="7E28E492" w:rsidR="004E5898" w:rsidRDefault="004E5898">
      <w:pPr>
        <w:rPr>
          <w:rFonts w:ascii="Titillium Web" w:eastAsia="Calibri" w:hAnsi="Titillium Web" w:cs="Times New Roman"/>
          <w:bCs/>
          <w:color w:val="474747"/>
          <w:sz w:val="22"/>
          <w:szCs w:val="22"/>
          <w:lang w:val="de-DE"/>
        </w:rPr>
      </w:pPr>
      <w:r>
        <w:rPr>
          <w:rFonts w:ascii="Titillium Web" w:eastAsia="Calibri" w:hAnsi="Titillium Web" w:cs="Times New Roman"/>
          <w:bCs/>
          <w:color w:val="474747"/>
          <w:sz w:val="22"/>
          <w:szCs w:val="22"/>
          <w:lang w:val="de-DE"/>
        </w:rPr>
        <w:br w:type="page"/>
      </w:r>
    </w:p>
    <w:p w14:paraId="216753FB" w14:textId="40B8741C" w:rsidR="004E5898" w:rsidRDefault="004E5898" w:rsidP="004E5898">
      <w:pPr>
        <w:rPr>
          <w:rFonts w:ascii="Titillium Web" w:hAnsi="Titillium Web" w:cs="Times New Roman (Textkörper CS)"/>
        </w:rPr>
      </w:pPr>
      <w:r>
        <w:rPr>
          <w:rFonts w:ascii="Titillium Web" w:hAnsi="Titillium Web" w:cs="Times New Roman (Textkörper CS)"/>
        </w:rPr>
        <w:lastRenderedPageBreak/>
        <w:t xml:space="preserve">Weitere Bildvorschläge: </w:t>
      </w:r>
    </w:p>
    <w:p w14:paraId="140D8CA4" w14:textId="77777777" w:rsidR="004E5898" w:rsidRDefault="004E5898" w:rsidP="004E5898">
      <w:pPr>
        <w:keepNext/>
      </w:pPr>
      <w:r w:rsidRPr="0075492B">
        <w:rPr>
          <w:rFonts w:ascii="Titillium Web" w:hAnsi="Titillium Web" w:cs="Times New Roman (Textkörper CS)"/>
          <w:noProof/>
        </w:rPr>
        <w:drawing>
          <wp:inline distT="0" distB="0" distL="0" distR="0" wp14:anchorId="259D47BD" wp14:editId="1DD5F51B">
            <wp:extent cx="5760720" cy="3949700"/>
            <wp:effectExtent l="0" t="0" r="0" b="0"/>
            <wp:docPr id="931151707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51707" name="Grafik 1" descr="Ein Bild, das Karte, Text, Atlas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3BDA" w14:textId="3BDD1752" w:rsidR="004E5898" w:rsidRDefault="004E5898" w:rsidP="004E5898">
      <w:pPr>
        <w:pStyle w:val="Beschriftung"/>
      </w:pPr>
      <w:r>
        <w:t xml:space="preserve">Abbildung </w:t>
      </w:r>
      <w:fldSimple w:instr=" SEQ Abbildung \* ARABIC ">
        <w:r w:rsidR="00187B9C">
          <w:rPr>
            <w:noProof/>
          </w:rPr>
          <w:t>1</w:t>
        </w:r>
      </w:fldSimple>
      <w:r>
        <w:t>: Handelbare Region (Versorgungsbereich Umspannwerk Steyr)</w:t>
      </w:r>
    </w:p>
    <w:p w14:paraId="36DA16F4" w14:textId="77777777" w:rsidR="004E5898" w:rsidRDefault="004E5898" w:rsidP="004E5898"/>
    <w:p w14:paraId="67AF52AC" w14:textId="77777777" w:rsidR="004E5898" w:rsidRDefault="004E5898" w:rsidP="004E5898">
      <w:pPr>
        <w:keepNext/>
      </w:pPr>
      <w:r>
        <w:rPr>
          <w:noProof/>
        </w:rPr>
        <w:drawing>
          <wp:inline distT="0" distB="0" distL="0" distR="0" wp14:anchorId="3428BF50" wp14:editId="17415465">
            <wp:extent cx="5760720" cy="3839845"/>
            <wp:effectExtent l="0" t="0" r="0" b="8255"/>
            <wp:docPr id="1823577458" name="Grafik 1" descr="6_2022-01-13-NEOOM-Projekt-Taufkirchen-an-der-Pram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_2022-01-13-NEOOM-Projekt-Taufkirchen-an-der-Pram_0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8DFD" w14:textId="66B7F0A2" w:rsidR="004E5898" w:rsidRDefault="004E5898" w:rsidP="004E5898">
      <w:pPr>
        <w:pStyle w:val="Beschriftung"/>
      </w:pPr>
      <w:r>
        <w:t xml:space="preserve">Abbildung </w:t>
      </w:r>
      <w:fldSimple w:instr=" SEQ Abbildung \* ARABIC ">
        <w:r w:rsidR="00187B9C">
          <w:rPr>
            <w:noProof/>
          </w:rPr>
          <w:t>2</w:t>
        </w:r>
      </w:fldSimple>
      <w:r>
        <w:t xml:space="preserve">: Eine der ersten </w:t>
      </w:r>
      <w:proofErr w:type="spellStart"/>
      <w:r>
        <w:t>Phtovoltaikanlagen</w:t>
      </w:r>
      <w:proofErr w:type="spellEnd"/>
      <w:r>
        <w:t xml:space="preserve"> in der EG</w:t>
      </w:r>
    </w:p>
    <w:p w14:paraId="3F6B0644" w14:textId="77777777" w:rsidR="004E5898" w:rsidRDefault="004E5898" w:rsidP="004E5898">
      <w:pPr>
        <w:keepNext/>
      </w:pPr>
      <w:r>
        <w:rPr>
          <w:noProof/>
        </w:rPr>
        <w:lastRenderedPageBreak/>
        <w:drawing>
          <wp:inline distT="0" distB="0" distL="0" distR="0" wp14:anchorId="29AD0A9D" wp14:editId="2D8D0D3B">
            <wp:extent cx="5760720" cy="3837305"/>
            <wp:effectExtent l="0" t="0" r="0" b="0"/>
            <wp:docPr id="1750362300" name="Grafik 2" descr="2022-01-13-NEOOM-Projekt-Taufkirchen-an-der-Pram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1-13-NEOOM-Projekt-Taufkirchen-an-der-Pram_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3300" w14:textId="08151F49" w:rsidR="004E5898" w:rsidRPr="00E847D4" w:rsidRDefault="004E5898" w:rsidP="004E5898">
      <w:pPr>
        <w:pStyle w:val="Beschriftung"/>
      </w:pPr>
      <w:r>
        <w:t xml:space="preserve">Abbildung </w:t>
      </w:r>
      <w:fldSimple w:instr=" SEQ Abbildung \* ARABIC ">
        <w:r w:rsidR="00187B9C">
          <w:rPr>
            <w:noProof/>
          </w:rPr>
          <w:t>3</w:t>
        </w:r>
      </w:fldSimple>
      <w:r>
        <w:t>: Kleinwasserkraftwerk der Energiegemeinschaft</w:t>
      </w:r>
    </w:p>
    <w:p w14:paraId="7CB931D3" w14:textId="77777777" w:rsidR="0029588F" w:rsidRPr="00835487" w:rsidRDefault="0029588F" w:rsidP="004E5898">
      <w:pPr>
        <w:spacing w:after="120" w:line="276" w:lineRule="auto"/>
        <w:jc w:val="both"/>
        <w:rPr>
          <w:rFonts w:ascii="Titillium Web" w:hAnsi="Titillium Web" w:cs="Times New Roman (Textkörper CS)"/>
          <w:sz w:val="22"/>
          <w:szCs w:val="22"/>
          <w:lang w:val="de-DE"/>
        </w:rPr>
      </w:pPr>
    </w:p>
    <w:sectPr w:rsidR="0029588F" w:rsidRPr="00835487" w:rsidSect="00AA20A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acob Wöginger" w:date="2023-08-17T16:07:00Z" w:initials="JW">
    <w:p w14:paraId="682C6A1F" w14:textId="609E002D" w:rsidR="00835487" w:rsidRDefault="00A3391A" w:rsidP="00F7730D">
      <w:pPr>
        <w:pStyle w:val="Kommentartext"/>
      </w:pPr>
      <w:r>
        <w:rPr>
          <w:rStyle w:val="Kommentarzeichen"/>
        </w:rPr>
        <w:annotationRef/>
      </w:r>
      <w:r w:rsidR="00835487">
        <w:fldChar w:fldCharType="begin"/>
      </w:r>
      <w:r w:rsidR="00835487">
        <w:instrText>HYPERLINK "mailto:dana.shomar@neoom.com"</w:instrText>
      </w:r>
      <w:bookmarkStart w:id="1" w:name="_@_65CA59F7EEDC40DBB6A3CE18C5EC66D0Z"/>
      <w:r w:rsidR="00835487">
        <w:fldChar w:fldCharType="separate"/>
      </w:r>
      <w:bookmarkEnd w:id="1"/>
      <w:r w:rsidR="00835487" w:rsidRPr="00835487">
        <w:rPr>
          <w:rStyle w:val="Erwhnung"/>
          <w:noProof/>
        </w:rPr>
        <w:t>@Dana Shomar</w:t>
      </w:r>
      <w:r w:rsidR="00835487">
        <w:fldChar w:fldCharType="end"/>
      </w:r>
      <w:r w:rsidR="00835487">
        <w:t xml:space="preserve"> bitte Foto entfernen, ist nicht von neoom und 3 Beispielfotos reingeben. Zb. UW Region, ein Foto von der Veranstaltung, oder ein Foto / Sreenshot von der APP. Und 1x QR Code beim Marketing anfragen, welchen wir für Zeitungsartikel verwenden (zb. Agnes)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82C6A1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88C42A" w16cex:dateUtc="2023-08-17T14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2C6A1F" w16cid:durableId="2888C4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1BB72" w14:textId="77777777" w:rsidR="00AA20AA" w:rsidRDefault="00AA20AA" w:rsidP="00BC1132">
      <w:r>
        <w:separator/>
      </w:r>
    </w:p>
  </w:endnote>
  <w:endnote w:type="continuationSeparator" w:id="0">
    <w:p w14:paraId="3E65BC03" w14:textId="77777777" w:rsidR="00AA20AA" w:rsidRDefault="00AA20AA" w:rsidP="00BC1132">
      <w:r>
        <w:continuationSeparator/>
      </w:r>
    </w:p>
  </w:endnote>
  <w:endnote w:type="continuationNotice" w:id="1">
    <w:p w14:paraId="43871053" w14:textId="77777777" w:rsidR="00AA20AA" w:rsidRDefault="00AA20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mes New Roman (Textkörper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25E8" w14:textId="77777777" w:rsidR="00C75463" w:rsidRDefault="00C75463" w:rsidP="00671584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02071724" w14:textId="77777777" w:rsidR="00BC1132" w:rsidRDefault="00BC1132" w:rsidP="00C7546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Titillium Web" w:hAnsi="Titillium Web"/>
        <w:sz w:val="18"/>
        <w:szCs w:val="18"/>
      </w:rPr>
      <w:id w:val="-661004788"/>
      <w:docPartObj>
        <w:docPartGallery w:val="Page Numbers (Bottom of Page)"/>
        <w:docPartUnique/>
      </w:docPartObj>
    </w:sdtPr>
    <w:sdtContent>
      <w:p w14:paraId="1E189185" w14:textId="77777777" w:rsidR="00C75463" w:rsidRPr="00C75463" w:rsidRDefault="00C75463" w:rsidP="00671584">
        <w:pPr>
          <w:pStyle w:val="Fuzeile"/>
          <w:framePr w:wrap="none" w:vAnchor="text" w:hAnchor="margin" w:xAlign="right" w:y="1"/>
          <w:rPr>
            <w:rStyle w:val="Seitenzahl"/>
            <w:rFonts w:ascii="Titillium Web" w:hAnsi="Titillium Web"/>
            <w:sz w:val="18"/>
            <w:szCs w:val="18"/>
          </w:rPr>
        </w:pPr>
        <w:r w:rsidRPr="00C75463">
          <w:rPr>
            <w:rStyle w:val="Seitenzahl"/>
            <w:rFonts w:ascii="Titillium Web" w:hAnsi="Titillium Web"/>
            <w:sz w:val="18"/>
            <w:szCs w:val="18"/>
          </w:rPr>
          <w:fldChar w:fldCharType="begin"/>
        </w:r>
        <w:r w:rsidRPr="00C75463">
          <w:rPr>
            <w:rStyle w:val="Seitenzahl"/>
            <w:rFonts w:ascii="Titillium Web" w:hAnsi="Titillium Web"/>
            <w:sz w:val="18"/>
            <w:szCs w:val="18"/>
          </w:rPr>
          <w:instrText xml:space="preserve"> PAGE </w:instrText>
        </w:r>
        <w:r w:rsidRPr="00C75463">
          <w:rPr>
            <w:rStyle w:val="Seitenzahl"/>
            <w:rFonts w:ascii="Titillium Web" w:hAnsi="Titillium Web"/>
            <w:sz w:val="18"/>
            <w:szCs w:val="18"/>
          </w:rPr>
          <w:fldChar w:fldCharType="separate"/>
        </w:r>
        <w:r w:rsidRPr="00C75463">
          <w:rPr>
            <w:rStyle w:val="Seitenzahl"/>
            <w:rFonts w:ascii="Titillium Web" w:hAnsi="Titillium Web"/>
            <w:noProof/>
            <w:sz w:val="18"/>
            <w:szCs w:val="18"/>
          </w:rPr>
          <w:t>1</w:t>
        </w:r>
        <w:r w:rsidRPr="00C75463">
          <w:rPr>
            <w:rStyle w:val="Seitenzahl"/>
            <w:rFonts w:ascii="Titillium Web" w:hAnsi="Titillium Web"/>
            <w:sz w:val="18"/>
            <w:szCs w:val="18"/>
          </w:rPr>
          <w:fldChar w:fldCharType="end"/>
        </w:r>
      </w:p>
    </w:sdtContent>
  </w:sdt>
  <w:p w14:paraId="2F935BE8" w14:textId="77777777" w:rsidR="000D1B56" w:rsidRPr="00C75463" w:rsidRDefault="00746BFD" w:rsidP="00C75463">
    <w:pPr>
      <w:pStyle w:val="Fuzeile"/>
      <w:ind w:right="360"/>
      <w:jc w:val="right"/>
      <w:rPr>
        <w:rFonts w:ascii="Titillium Web" w:hAnsi="Titillium Web"/>
        <w:color w:val="EB5032" w:themeColor="accent2"/>
        <w:sz w:val="18"/>
        <w:szCs w:val="18"/>
      </w:rPr>
    </w:pPr>
    <w:r w:rsidRPr="00C75463">
      <w:rPr>
        <w:rFonts w:ascii="Titillium Web" w:hAnsi="Titillium Web"/>
        <w:color w:val="EB5032" w:themeColor="accent2"/>
        <w:sz w:val="18"/>
        <w:szCs w:val="18"/>
      </w:rPr>
      <w:t>n</w:t>
    </w:r>
    <w:r w:rsidR="000D1B56" w:rsidRPr="00C75463">
      <w:rPr>
        <w:rFonts w:ascii="Titillium Web" w:hAnsi="Titillium Web"/>
        <w:color w:val="EB5032" w:themeColor="accent2"/>
        <w:sz w:val="18"/>
        <w:szCs w:val="18"/>
      </w:rPr>
      <w:t>e</w:t>
    </w:r>
    <w:r w:rsidR="00532FD6">
      <w:rPr>
        <w:rFonts w:ascii="Titillium Web" w:hAnsi="Titillium Web"/>
        <w:color w:val="EB5032" w:themeColor="accent2"/>
        <w:sz w:val="18"/>
        <w:szCs w:val="18"/>
      </w:rPr>
      <w:t>o</w:t>
    </w:r>
    <w:r w:rsidR="000D1B56" w:rsidRPr="00C75463">
      <w:rPr>
        <w:rFonts w:ascii="Titillium Web" w:hAnsi="Titillium Web"/>
        <w:color w:val="EB5032" w:themeColor="accent2"/>
        <w:sz w:val="18"/>
        <w:szCs w:val="18"/>
      </w:rPr>
      <w:t>om</w:t>
    </w:r>
    <w:r w:rsidRPr="00C75463">
      <w:rPr>
        <w:rFonts w:ascii="Titillium Web" w:hAnsi="Titillium Web"/>
        <w:color w:val="EB5032" w:themeColor="accent2"/>
        <w:sz w:val="18"/>
        <w:szCs w:val="18"/>
      </w:rPr>
      <w:t>.com</w:t>
    </w:r>
    <w:r w:rsidR="00D10C09" w:rsidRPr="00C75463">
      <w:rPr>
        <w:rFonts w:ascii="Titillium Web" w:hAnsi="Titillium Web"/>
        <w:color w:val="EB5032" w:themeColor="accent2"/>
        <w:sz w:val="18"/>
        <w:szCs w:val="18"/>
      </w:rPr>
      <w:tab/>
    </w:r>
    <w:r w:rsidR="00D10C09" w:rsidRPr="00C75463">
      <w:rPr>
        <w:rFonts w:ascii="Titillium Web" w:hAnsi="Titillium Web"/>
        <w:color w:val="EB5032" w:themeColor="accent2"/>
        <w:sz w:val="18"/>
        <w:szCs w:val="18"/>
      </w:rPr>
      <w:tab/>
    </w:r>
  </w:p>
  <w:p w14:paraId="43399CC9" w14:textId="77777777" w:rsidR="00BC1132" w:rsidRDefault="00BC11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9BC49" w14:textId="77777777" w:rsidR="00AA20AA" w:rsidRDefault="00AA20AA" w:rsidP="00BC1132">
      <w:r>
        <w:separator/>
      </w:r>
    </w:p>
  </w:footnote>
  <w:footnote w:type="continuationSeparator" w:id="0">
    <w:p w14:paraId="5BBA9C26" w14:textId="77777777" w:rsidR="00AA20AA" w:rsidRDefault="00AA20AA" w:rsidP="00BC1132">
      <w:r>
        <w:continuationSeparator/>
      </w:r>
    </w:p>
  </w:footnote>
  <w:footnote w:type="continuationNotice" w:id="1">
    <w:p w14:paraId="604B8594" w14:textId="77777777" w:rsidR="00AA20AA" w:rsidRDefault="00AA20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DA73" w14:textId="77777777" w:rsidR="00BC1132" w:rsidRDefault="00AA20AA">
    <w:pPr>
      <w:pStyle w:val="Kopfzeile"/>
    </w:pPr>
    <w:r>
      <w:rPr>
        <w:noProof/>
      </w:rPr>
      <w:pict w14:anchorId="57E10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1067" o:spid="_x0000_s1027" type="#_x0000_t75" alt="" style="position:absolute;margin-left:0;margin-top:0;width:589pt;height:833.1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7BC9" w14:textId="77777777" w:rsidR="00BC1132" w:rsidRDefault="00AA20AA">
    <w:pPr>
      <w:pStyle w:val="Kopfzeile"/>
    </w:pPr>
    <w:r>
      <w:rPr>
        <w:noProof/>
      </w:rPr>
      <w:pict w14:anchorId="6E8D7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1068" o:spid="_x0000_s1026" type="#_x0000_t75" alt="" style="position:absolute;margin-left:0;margin-top:0;width:589pt;height:833.1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8310D" w14:textId="77777777" w:rsidR="00BC1132" w:rsidRDefault="00AA20AA">
    <w:pPr>
      <w:pStyle w:val="Kopfzeile"/>
    </w:pPr>
    <w:r>
      <w:rPr>
        <w:noProof/>
      </w:rPr>
      <w:pict w14:anchorId="453EB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1066" o:spid="_x0000_s1025" type="#_x0000_t75" alt="" style="position:absolute;margin-left:0;margin-top:0;width:589pt;height:833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702E0"/>
    <w:multiLevelType w:val="hybridMultilevel"/>
    <w:tmpl w:val="EAD823C2"/>
    <w:lvl w:ilvl="0" w:tplc="ACA47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349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cob Wöginger">
    <w15:presenceInfo w15:providerId="AD" w15:userId="S::jacob.woeginger@neoom.com::733616e1-fec8-4307-8acb-e693c7b2d4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29"/>
    <w:rsid w:val="00002A32"/>
    <w:rsid w:val="00003358"/>
    <w:rsid w:val="00004A67"/>
    <w:rsid w:val="00007355"/>
    <w:rsid w:val="00013A39"/>
    <w:rsid w:val="000150A1"/>
    <w:rsid w:val="0002072D"/>
    <w:rsid w:val="00021C10"/>
    <w:rsid w:val="00031D1D"/>
    <w:rsid w:val="0006126E"/>
    <w:rsid w:val="00061B73"/>
    <w:rsid w:val="000660DE"/>
    <w:rsid w:val="00083E85"/>
    <w:rsid w:val="000B7F00"/>
    <w:rsid w:val="000D1B56"/>
    <w:rsid w:val="000E2767"/>
    <w:rsid w:val="000E3D47"/>
    <w:rsid w:val="000E6C10"/>
    <w:rsid w:val="0012589A"/>
    <w:rsid w:val="00134C67"/>
    <w:rsid w:val="00136FD6"/>
    <w:rsid w:val="0014154F"/>
    <w:rsid w:val="00160C35"/>
    <w:rsid w:val="00167F6D"/>
    <w:rsid w:val="00181800"/>
    <w:rsid w:val="0018389C"/>
    <w:rsid w:val="00187B9C"/>
    <w:rsid w:val="00196FBA"/>
    <w:rsid w:val="001A1D0B"/>
    <w:rsid w:val="001D771D"/>
    <w:rsid w:val="001F5B58"/>
    <w:rsid w:val="001F779F"/>
    <w:rsid w:val="002159B5"/>
    <w:rsid w:val="00216FA2"/>
    <w:rsid w:val="00234731"/>
    <w:rsid w:val="00235983"/>
    <w:rsid w:val="0024080D"/>
    <w:rsid w:val="00275622"/>
    <w:rsid w:val="00292394"/>
    <w:rsid w:val="0029588F"/>
    <w:rsid w:val="00297FC2"/>
    <w:rsid w:val="002A71EC"/>
    <w:rsid w:val="002B62DB"/>
    <w:rsid w:val="002B7292"/>
    <w:rsid w:val="002E6A4A"/>
    <w:rsid w:val="002E7C18"/>
    <w:rsid w:val="002F3ACF"/>
    <w:rsid w:val="002F553D"/>
    <w:rsid w:val="00301A02"/>
    <w:rsid w:val="00336E4E"/>
    <w:rsid w:val="00351B98"/>
    <w:rsid w:val="00352FF3"/>
    <w:rsid w:val="003622E5"/>
    <w:rsid w:val="00373811"/>
    <w:rsid w:val="00383CA9"/>
    <w:rsid w:val="00383F53"/>
    <w:rsid w:val="003B7DC4"/>
    <w:rsid w:val="003F0EEE"/>
    <w:rsid w:val="003F6E20"/>
    <w:rsid w:val="00414682"/>
    <w:rsid w:val="004322C4"/>
    <w:rsid w:val="0044566A"/>
    <w:rsid w:val="00445FF1"/>
    <w:rsid w:val="00446C00"/>
    <w:rsid w:val="00474390"/>
    <w:rsid w:val="00485182"/>
    <w:rsid w:val="004A7BEC"/>
    <w:rsid w:val="004B3206"/>
    <w:rsid w:val="004B7CF4"/>
    <w:rsid w:val="004C2857"/>
    <w:rsid w:val="004E4C44"/>
    <w:rsid w:val="004E5898"/>
    <w:rsid w:val="004F122A"/>
    <w:rsid w:val="00532FD6"/>
    <w:rsid w:val="0056205B"/>
    <w:rsid w:val="00587E5C"/>
    <w:rsid w:val="0059206C"/>
    <w:rsid w:val="005A6F1E"/>
    <w:rsid w:val="005C210C"/>
    <w:rsid w:val="005E7BB3"/>
    <w:rsid w:val="006061FD"/>
    <w:rsid w:val="00636DD8"/>
    <w:rsid w:val="00651674"/>
    <w:rsid w:val="0067188E"/>
    <w:rsid w:val="00675D29"/>
    <w:rsid w:val="00697FC0"/>
    <w:rsid w:val="006B76BB"/>
    <w:rsid w:val="00745563"/>
    <w:rsid w:val="00746BFD"/>
    <w:rsid w:val="007471BE"/>
    <w:rsid w:val="00776E6D"/>
    <w:rsid w:val="00781EAE"/>
    <w:rsid w:val="00787711"/>
    <w:rsid w:val="0079367E"/>
    <w:rsid w:val="008052AA"/>
    <w:rsid w:val="008149E5"/>
    <w:rsid w:val="00815C94"/>
    <w:rsid w:val="0082316F"/>
    <w:rsid w:val="00834BFB"/>
    <w:rsid w:val="00835487"/>
    <w:rsid w:val="0084625C"/>
    <w:rsid w:val="0085107D"/>
    <w:rsid w:val="00857BE7"/>
    <w:rsid w:val="00860554"/>
    <w:rsid w:val="00887A9E"/>
    <w:rsid w:val="008B23E7"/>
    <w:rsid w:val="008C6F9E"/>
    <w:rsid w:val="008F74A0"/>
    <w:rsid w:val="00927243"/>
    <w:rsid w:val="0095751B"/>
    <w:rsid w:val="00974178"/>
    <w:rsid w:val="00990B41"/>
    <w:rsid w:val="009B6AE5"/>
    <w:rsid w:val="009B78AF"/>
    <w:rsid w:val="009D192F"/>
    <w:rsid w:val="009D4C0B"/>
    <w:rsid w:val="009D62C6"/>
    <w:rsid w:val="009E0AD3"/>
    <w:rsid w:val="009E65F2"/>
    <w:rsid w:val="009E6F0A"/>
    <w:rsid w:val="009F7405"/>
    <w:rsid w:val="00A05D11"/>
    <w:rsid w:val="00A06DD7"/>
    <w:rsid w:val="00A1114B"/>
    <w:rsid w:val="00A150DF"/>
    <w:rsid w:val="00A3391A"/>
    <w:rsid w:val="00A57D7C"/>
    <w:rsid w:val="00A823C8"/>
    <w:rsid w:val="00A94A50"/>
    <w:rsid w:val="00A95AF5"/>
    <w:rsid w:val="00A95FAA"/>
    <w:rsid w:val="00AA20AA"/>
    <w:rsid w:val="00AA7A15"/>
    <w:rsid w:val="00AD00AE"/>
    <w:rsid w:val="00AE038D"/>
    <w:rsid w:val="00AE12FD"/>
    <w:rsid w:val="00AF2600"/>
    <w:rsid w:val="00AF3AE5"/>
    <w:rsid w:val="00B201FE"/>
    <w:rsid w:val="00B27714"/>
    <w:rsid w:val="00B3038E"/>
    <w:rsid w:val="00B330A1"/>
    <w:rsid w:val="00B34CB5"/>
    <w:rsid w:val="00B54229"/>
    <w:rsid w:val="00B65E22"/>
    <w:rsid w:val="00B7298D"/>
    <w:rsid w:val="00BB3212"/>
    <w:rsid w:val="00BB7CC9"/>
    <w:rsid w:val="00BC1132"/>
    <w:rsid w:val="00BD2904"/>
    <w:rsid w:val="00BE2784"/>
    <w:rsid w:val="00BF0016"/>
    <w:rsid w:val="00BF5561"/>
    <w:rsid w:val="00BF559B"/>
    <w:rsid w:val="00C1288B"/>
    <w:rsid w:val="00C14808"/>
    <w:rsid w:val="00C17316"/>
    <w:rsid w:val="00C25AE3"/>
    <w:rsid w:val="00C42D61"/>
    <w:rsid w:val="00C57240"/>
    <w:rsid w:val="00C732F8"/>
    <w:rsid w:val="00C75463"/>
    <w:rsid w:val="00C84B6D"/>
    <w:rsid w:val="00C91A43"/>
    <w:rsid w:val="00C937FE"/>
    <w:rsid w:val="00CA19DD"/>
    <w:rsid w:val="00CA4236"/>
    <w:rsid w:val="00CB6942"/>
    <w:rsid w:val="00CD571E"/>
    <w:rsid w:val="00CE3BA9"/>
    <w:rsid w:val="00CE3C44"/>
    <w:rsid w:val="00CE78A3"/>
    <w:rsid w:val="00D10C09"/>
    <w:rsid w:val="00D1569D"/>
    <w:rsid w:val="00D5065F"/>
    <w:rsid w:val="00D62F05"/>
    <w:rsid w:val="00D74846"/>
    <w:rsid w:val="00D7589E"/>
    <w:rsid w:val="00D814AC"/>
    <w:rsid w:val="00D82E39"/>
    <w:rsid w:val="00D82F89"/>
    <w:rsid w:val="00D83B3A"/>
    <w:rsid w:val="00DA75D4"/>
    <w:rsid w:val="00DB7763"/>
    <w:rsid w:val="00DC26FB"/>
    <w:rsid w:val="00DE4D29"/>
    <w:rsid w:val="00E301C7"/>
    <w:rsid w:val="00E36388"/>
    <w:rsid w:val="00E3640E"/>
    <w:rsid w:val="00E6147D"/>
    <w:rsid w:val="00E67ED2"/>
    <w:rsid w:val="00E870CD"/>
    <w:rsid w:val="00E979F9"/>
    <w:rsid w:val="00EC0EB2"/>
    <w:rsid w:val="00EC1F60"/>
    <w:rsid w:val="00F267BE"/>
    <w:rsid w:val="00F44E34"/>
    <w:rsid w:val="00F64000"/>
    <w:rsid w:val="00F74A95"/>
    <w:rsid w:val="00F75DEF"/>
    <w:rsid w:val="00FA773B"/>
    <w:rsid w:val="00FB23EF"/>
    <w:rsid w:val="00FD2E0E"/>
    <w:rsid w:val="00FD48ED"/>
    <w:rsid w:val="00FD71F3"/>
    <w:rsid w:val="00FE49B8"/>
    <w:rsid w:val="018A2A0A"/>
    <w:rsid w:val="08DB5B37"/>
    <w:rsid w:val="15D4C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0E4EA"/>
  <w15:chartTrackingRefBased/>
  <w15:docId w15:val="{3407616F-93B4-481F-B0F2-D0CC5AD1C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C11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C11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BC11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1132"/>
  </w:style>
  <w:style w:type="paragraph" w:styleId="Fuzeile">
    <w:name w:val="footer"/>
    <w:basedOn w:val="Standard"/>
    <w:link w:val="FuzeileZchn"/>
    <w:uiPriority w:val="99"/>
    <w:unhideWhenUsed/>
    <w:rsid w:val="00BC11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1132"/>
  </w:style>
  <w:style w:type="paragraph" w:styleId="KeinLeerraum">
    <w:name w:val="No Spacing"/>
    <w:link w:val="KeinLeerraumZchn"/>
    <w:uiPriority w:val="1"/>
    <w:qFormat/>
    <w:rsid w:val="001F779F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F779F"/>
    <w:rPr>
      <w:rFonts w:eastAsiaTheme="minorEastAsia"/>
      <w:sz w:val="22"/>
      <w:szCs w:val="22"/>
      <w:lang w:val="en-US"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75463"/>
  </w:style>
  <w:style w:type="table" w:styleId="Tabellenraster">
    <w:name w:val="Table Grid"/>
    <w:basedOn w:val="NormaleTabelle"/>
    <w:uiPriority w:val="39"/>
    <w:rsid w:val="00007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B7CC9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neoomFormatvorlage">
    <w:name w:val="neoom Formatvorlage"/>
    <w:basedOn w:val="Standard"/>
    <w:autoRedefine/>
    <w:qFormat/>
    <w:rsid w:val="00781EAE"/>
    <w:rPr>
      <w:rFonts w:ascii="Titillium Web" w:hAnsi="Titillium Web"/>
      <w:color w:val="3C3C3C" w:themeColor="text2"/>
    </w:rPr>
  </w:style>
  <w:style w:type="character" w:styleId="Hyperlink">
    <w:name w:val="Hyperlink"/>
    <w:basedOn w:val="Absatz-Standardschriftart"/>
    <w:uiPriority w:val="99"/>
    <w:unhideWhenUsed/>
    <w:rsid w:val="0082316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316F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834BFB"/>
  </w:style>
  <w:style w:type="character" w:styleId="Kommentarzeichen">
    <w:name w:val="annotation reference"/>
    <w:basedOn w:val="Absatz-Standardschriftart"/>
    <w:uiPriority w:val="99"/>
    <w:semiHidden/>
    <w:unhideWhenUsed/>
    <w:rsid w:val="00A33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339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3391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39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391A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3391A"/>
    <w:rPr>
      <w:color w:val="2B579A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4E5898"/>
    <w:pPr>
      <w:spacing w:after="200"/>
    </w:pPr>
    <w:rPr>
      <w:i/>
      <w:iCs/>
      <w:color w:val="3C3C3C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ometec.sharepoint.com/sites/Template/Freigegebene%20Dokumente/neoom.dotx" TargetMode="External"/></Relationships>
</file>

<file path=word/theme/theme1.xml><?xml version="1.0" encoding="utf-8"?>
<a:theme xmlns:a="http://schemas.openxmlformats.org/drawingml/2006/main" name="neoom_group_2109">
  <a:themeElements>
    <a:clrScheme name="neoom_group">
      <a:dk1>
        <a:srgbClr val="000000"/>
      </a:dk1>
      <a:lt1>
        <a:srgbClr val="FFFFFF"/>
      </a:lt1>
      <a:dk2>
        <a:srgbClr val="3C3C3C"/>
      </a:dk2>
      <a:lt2>
        <a:srgbClr val="E1E1E1"/>
      </a:lt2>
      <a:accent1>
        <a:srgbClr val="4472C4"/>
      </a:accent1>
      <a:accent2>
        <a:srgbClr val="EB5032"/>
      </a:accent2>
      <a:accent3>
        <a:srgbClr val="A5A5A5"/>
      </a:accent3>
      <a:accent4>
        <a:srgbClr val="FFC000"/>
      </a:accent4>
      <a:accent5>
        <a:srgbClr val="007DA0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eoom_group_2109" id="{13D80E8B-44FA-9D42-BA6F-E387694E1D7C}" vid="{DA942F52-79DE-014F-B6F9-2B9DEBC16A6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B78947F274584DAEA43C7ADA6E7636" ma:contentTypeVersion="18" ma:contentTypeDescription="Ein neues Dokument erstellen." ma:contentTypeScope="" ma:versionID="db38967e7055cc5fab5b1a9e87c56002">
  <xsd:schema xmlns:xsd="http://www.w3.org/2001/XMLSchema" xmlns:xs="http://www.w3.org/2001/XMLSchema" xmlns:p="http://schemas.microsoft.com/office/2006/metadata/properties" xmlns:ns2="c34c2743-258f-44a3-8d49-84205cb5a5cb" xmlns:ns3="3b0e6e6b-f86b-488d-8017-ba40a91247ec" targetNamespace="http://schemas.microsoft.com/office/2006/metadata/properties" ma:root="true" ma:fieldsID="623318a113778cbe22078c72a9cf4a2b" ns2:_="" ns3:_="">
    <xsd:import namespace="c34c2743-258f-44a3-8d49-84205cb5a5cb"/>
    <xsd:import namespace="3b0e6e6b-f86b-488d-8017-ba40a91247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c2743-258f-44a3-8d49-84205cb5a5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description="" ma:hidden="true" ma:list="{bddddda4-c1aa-450a-ae22-b4823b615a95}" ma:internalName="TaxCatchAll" ma:showField="CatchAllData" ma:web="c34c2743-258f-44a3-8d49-84205cb5a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e6e6b-f86b-488d-8017-ba40a9124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1e72187a-74fa-472b-8043-615bde5e9b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0e6e6b-f86b-488d-8017-ba40a91247ec">
      <Terms xmlns="http://schemas.microsoft.com/office/infopath/2007/PartnerControls"/>
    </lcf76f155ced4ddcb4097134ff3c332f>
    <TaxCatchAll xmlns="c34c2743-258f-44a3-8d49-84205cb5a5c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8B49D-AED3-C146-8E89-01C10EDBFF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F8819B-E43D-4449-9193-1202DCE4F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c2743-258f-44a3-8d49-84205cb5a5cb"/>
    <ds:schemaRef ds:uri="3b0e6e6b-f86b-488d-8017-ba40a9124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DDCEEA-9BAC-442B-9F3A-509316C2F554}">
  <ds:schemaRefs>
    <ds:schemaRef ds:uri="http://schemas.microsoft.com/office/2006/metadata/properties"/>
    <ds:schemaRef ds:uri="http://schemas.microsoft.com/office/infopath/2007/PartnerControls"/>
    <ds:schemaRef ds:uri="3b0e6e6b-f86b-488d-8017-ba40a91247ec"/>
    <ds:schemaRef ds:uri="c34c2743-258f-44a3-8d49-84205cb5a5cb"/>
  </ds:schemaRefs>
</ds:datastoreItem>
</file>

<file path=customXml/itemProps4.xml><?xml version="1.0" encoding="utf-8"?>
<ds:datastoreItem xmlns:ds="http://schemas.openxmlformats.org/officeDocument/2006/customXml" ds:itemID="{4CAF92C5-AF6F-4029-B1C9-664D87EE4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neoom.dotx</Template>
  <TotalTime>0</TotalTime>
  <Pages>3</Pages>
  <Words>271</Words>
  <Characters>1711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Links>
    <vt:vector size="12" baseType="variant">
      <vt:variant>
        <vt:i4>5439548</vt:i4>
      </vt:variant>
      <vt:variant>
        <vt:i4>3</vt:i4>
      </vt:variant>
      <vt:variant>
        <vt:i4>0</vt:i4>
      </vt:variant>
      <vt:variant>
        <vt:i4>5</vt:i4>
      </vt:variant>
      <vt:variant>
        <vt:lpwstr>mailto:dana.shomar@neoom.com</vt:lpwstr>
      </vt:variant>
      <vt:variant>
        <vt:lpwstr/>
      </vt:variant>
      <vt:variant>
        <vt:i4>5439548</vt:i4>
      </vt:variant>
      <vt:variant>
        <vt:i4>0</vt:i4>
      </vt:variant>
      <vt:variant>
        <vt:i4>0</vt:i4>
      </vt:variant>
      <vt:variant>
        <vt:i4>5</vt:i4>
      </vt:variant>
      <vt:variant>
        <vt:lpwstr>mailto:dana.shomar@neoom.com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Shomar</dc:creator>
  <cp:keywords/>
  <dc:description/>
  <cp:lastModifiedBy>Isabella Singer</cp:lastModifiedBy>
  <cp:revision>3</cp:revision>
  <cp:lastPrinted>2024-01-17T14:13:00Z</cp:lastPrinted>
  <dcterms:created xsi:type="dcterms:W3CDTF">2024-01-17T14:13:00Z</dcterms:created>
  <dcterms:modified xsi:type="dcterms:W3CDTF">2024-01-17T14:19:00Z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0x01010096B78947F274584DAEA43C7ADA6E7636</vt:lpwstr>
  </property>
  <property fmtid="{D5CDD505-2E9C-101B-9397-08002B2CF9AE}" pid="3" name="MediaServiceImageTags">
    <vt:lpwstr/>
  </property>
</Properties>
</file>